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C34" w:rsidRPr="000F2741" w:rsidRDefault="00681C34" w:rsidP="009E5C5F">
      <w:pPr>
        <w:tabs>
          <w:tab w:val="left" w:pos="7088"/>
        </w:tabs>
        <w:jc w:val="center"/>
        <w:rPr>
          <w:szCs w:val="28"/>
        </w:rPr>
      </w:pPr>
      <w:r w:rsidRPr="005B34FA">
        <w:rPr>
          <w:noProof/>
          <w:szCs w:val="28"/>
        </w:rPr>
        <w:pict>
          <v:shape id="_x0000_i1026" type="#_x0000_t75" style="width:58.5pt;height:69pt">
            <v:imagedata r:id="rId7" o:title=""/>
          </v:shape>
        </w:pict>
      </w:r>
    </w:p>
    <w:p w:rsidR="00681C34" w:rsidRPr="009E5C5F" w:rsidRDefault="00681C34" w:rsidP="009E5C5F">
      <w:pPr>
        <w:jc w:val="right"/>
        <w:rPr>
          <w:b/>
          <w:sz w:val="28"/>
          <w:szCs w:val="28"/>
        </w:rPr>
      </w:pPr>
    </w:p>
    <w:p w:rsidR="00681C34" w:rsidRPr="000F2741" w:rsidRDefault="00681C34" w:rsidP="009E5C5F">
      <w:pPr>
        <w:jc w:val="center"/>
        <w:rPr>
          <w:b/>
          <w:sz w:val="32"/>
          <w:szCs w:val="32"/>
        </w:rPr>
      </w:pPr>
      <w:r w:rsidRPr="000F2741">
        <w:rPr>
          <w:b/>
          <w:sz w:val="32"/>
          <w:szCs w:val="32"/>
        </w:rPr>
        <w:t>П О С Т А Н О В Л Е Н И Е</w:t>
      </w:r>
    </w:p>
    <w:p w:rsidR="00681C34" w:rsidRPr="00A31542" w:rsidRDefault="00681C34" w:rsidP="009E5C5F">
      <w:pPr>
        <w:jc w:val="center"/>
      </w:pPr>
    </w:p>
    <w:p w:rsidR="00681C34" w:rsidRPr="00751B78" w:rsidRDefault="00681C34" w:rsidP="009E5C5F">
      <w:pPr>
        <w:widowControl w:val="0"/>
        <w:jc w:val="center"/>
        <w:rPr>
          <w:sz w:val="24"/>
        </w:rPr>
      </w:pPr>
      <w:r w:rsidRPr="00751B78">
        <w:rPr>
          <w:sz w:val="24"/>
        </w:rPr>
        <w:t>АДМИНИСТРАЦИИ АНДРОПОВСКОГО МУНИЦИПАЛЬНОГО РАЙОНА</w:t>
      </w:r>
    </w:p>
    <w:p w:rsidR="00681C34" w:rsidRPr="00751B78" w:rsidRDefault="00681C34" w:rsidP="009E5C5F">
      <w:pPr>
        <w:widowControl w:val="0"/>
        <w:jc w:val="center"/>
        <w:rPr>
          <w:sz w:val="24"/>
        </w:rPr>
      </w:pPr>
      <w:r w:rsidRPr="00751B78">
        <w:rPr>
          <w:sz w:val="24"/>
        </w:rPr>
        <w:t>СТАВРОПОЛЬСКОГО КРАЯ</w:t>
      </w:r>
    </w:p>
    <w:p w:rsidR="00681C34" w:rsidRPr="009E5C5F" w:rsidRDefault="00681C34" w:rsidP="009E5C5F">
      <w:pPr>
        <w:widowControl w:val="0"/>
        <w:jc w:val="center"/>
        <w:rPr>
          <w:sz w:val="28"/>
          <w:szCs w:val="28"/>
        </w:rPr>
      </w:pPr>
    </w:p>
    <w:p w:rsidR="00681C34" w:rsidRPr="009E5C5F" w:rsidRDefault="00681C34" w:rsidP="0018391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 сентября 2017 г.        </w:t>
      </w:r>
      <w:r w:rsidRPr="009E5C5F">
        <w:rPr>
          <w:sz w:val="28"/>
          <w:szCs w:val="28"/>
        </w:rPr>
        <w:t xml:space="preserve">                с. Курсавка        </w:t>
      </w:r>
      <w:r>
        <w:rPr>
          <w:sz w:val="28"/>
          <w:szCs w:val="28"/>
        </w:rPr>
        <w:t xml:space="preserve">       </w:t>
      </w:r>
      <w:r w:rsidRPr="009E5C5F">
        <w:rPr>
          <w:sz w:val="28"/>
          <w:szCs w:val="28"/>
        </w:rPr>
        <w:t xml:space="preserve">                               № </w:t>
      </w:r>
      <w:r>
        <w:rPr>
          <w:sz w:val="28"/>
          <w:szCs w:val="28"/>
        </w:rPr>
        <w:t>358</w:t>
      </w:r>
    </w:p>
    <w:p w:rsidR="00681C34" w:rsidRPr="009E5C5F" w:rsidRDefault="00681C34" w:rsidP="009E5C5F">
      <w:pPr>
        <w:widowControl w:val="0"/>
        <w:spacing w:line="240" w:lineRule="exact"/>
        <w:jc w:val="both"/>
        <w:rPr>
          <w:b/>
          <w:sz w:val="28"/>
          <w:szCs w:val="28"/>
        </w:rPr>
      </w:pPr>
    </w:p>
    <w:p w:rsidR="00681C34" w:rsidRPr="009E5C5F" w:rsidRDefault="00681C34" w:rsidP="00357A33">
      <w:pPr>
        <w:widowControl w:val="0"/>
        <w:spacing w:line="240" w:lineRule="exact"/>
        <w:jc w:val="both"/>
        <w:rPr>
          <w:sz w:val="28"/>
          <w:szCs w:val="28"/>
        </w:rPr>
      </w:pPr>
      <w:r w:rsidRPr="009E5C5F">
        <w:rPr>
          <w:sz w:val="28"/>
          <w:szCs w:val="28"/>
        </w:rPr>
        <w:t xml:space="preserve">Об утверждении перечня </w:t>
      </w:r>
    </w:p>
    <w:p w:rsidR="00681C34" w:rsidRPr="009E5C5F" w:rsidRDefault="00681C34" w:rsidP="00357A33">
      <w:pPr>
        <w:widowControl w:val="0"/>
        <w:spacing w:line="240" w:lineRule="exact"/>
        <w:jc w:val="both"/>
        <w:rPr>
          <w:sz w:val="28"/>
          <w:szCs w:val="28"/>
        </w:rPr>
      </w:pPr>
      <w:r w:rsidRPr="009E5C5F">
        <w:rPr>
          <w:sz w:val="28"/>
          <w:szCs w:val="28"/>
        </w:rPr>
        <w:t xml:space="preserve">территорий, закреплённых </w:t>
      </w:r>
    </w:p>
    <w:p w:rsidR="00681C34" w:rsidRPr="009E5C5F" w:rsidRDefault="00681C34" w:rsidP="00357A33">
      <w:pPr>
        <w:widowControl w:val="0"/>
        <w:spacing w:line="240" w:lineRule="exact"/>
        <w:jc w:val="both"/>
        <w:rPr>
          <w:sz w:val="28"/>
          <w:szCs w:val="28"/>
        </w:rPr>
      </w:pPr>
      <w:r w:rsidRPr="009E5C5F">
        <w:rPr>
          <w:sz w:val="28"/>
          <w:szCs w:val="28"/>
        </w:rPr>
        <w:t xml:space="preserve">за общеобразовательными организациями </w:t>
      </w:r>
    </w:p>
    <w:p w:rsidR="00681C34" w:rsidRPr="009E5C5F" w:rsidRDefault="00681C34" w:rsidP="00357A33">
      <w:pPr>
        <w:widowControl w:val="0"/>
        <w:spacing w:line="240" w:lineRule="exact"/>
        <w:jc w:val="both"/>
        <w:rPr>
          <w:sz w:val="28"/>
          <w:szCs w:val="28"/>
        </w:rPr>
      </w:pPr>
      <w:r w:rsidRPr="009E5C5F">
        <w:rPr>
          <w:sz w:val="28"/>
          <w:szCs w:val="28"/>
        </w:rPr>
        <w:t>Андроповского района</w:t>
      </w:r>
    </w:p>
    <w:p w:rsidR="00681C34" w:rsidRPr="009E5C5F" w:rsidRDefault="00681C34" w:rsidP="000A12CA">
      <w:pPr>
        <w:widowControl w:val="0"/>
        <w:spacing w:line="240" w:lineRule="exact"/>
        <w:jc w:val="both"/>
        <w:rPr>
          <w:sz w:val="28"/>
          <w:szCs w:val="28"/>
        </w:rPr>
      </w:pPr>
    </w:p>
    <w:p w:rsidR="00681C34" w:rsidRPr="009E5C5F" w:rsidRDefault="00681C34" w:rsidP="009E5C5F">
      <w:pPr>
        <w:pStyle w:val="BodyText"/>
        <w:widowControl w:val="0"/>
        <w:ind w:firstLine="709"/>
        <w:rPr>
          <w:color w:val="auto"/>
          <w:sz w:val="28"/>
          <w:szCs w:val="28"/>
        </w:rPr>
      </w:pPr>
    </w:p>
    <w:p w:rsidR="00681C34" w:rsidRPr="009E5C5F" w:rsidRDefault="00681C34" w:rsidP="009E5C5F">
      <w:pPr>
        <w:pStyle w:val="BodyText"/>
        <w:widowControl w:val="0"/>
        <w:ind w:firstLine="709"/>
        <w:rPr>
          <w:color w:val="auto"/>
          <w:sz w:val="28"/>
          <w:szCs w:val="28"/>
        </w:rPr>
      </w:pPr>
      <w:r w:rsidRPr="009E5C5F">
        <w:rPr>
          <w:color w:val="auto"/>
          <w:sz w:val="28"/>
          <w:szCs w:val="28"/>
        </w:rPr>
        <w:t>В соответствии с Федеральным законом от 29 декабря 2012 года № 273-ФЗ «Об образовании в Российской Федерации», Порядком приёма граждан на обучение по образовательным программам начального общего, основного общего и среднего общего образования, утверждённым приказом Министе</w:t>
      </w:r>
      <w:r w:rsidRPr="009E5C5F">
        <w:rPr>
          <w:color w:val="auto"/>
          <w:sz w:val="28"/>
          <w:szCs w:val="28"/>
        </w:rPr>
        <w:t>р</w:t>
      </w:r>
      <w:r w:rsidRPr="009E5C5F">
        <w:rPr>
          <w:color w:val="auto"/>
          <w:sz w:val="28"/>
          <w:szCs w:val="28"/>
        </w:rPr>
        <w:t>ства образования и науки Российской Федерации от 22</w:t>
      </w:r>
      <w:r>
        <w:rPr>
          <w:color w:val="auto"/>
          <w:sz w:val="28"/>
          <w:szCs w:val="28"/>
        </w:rPr>
        <w:t xml:space="preserve"> </w:t>
      </w:r>
      <w:r w:rsidRPr="009E5C5F">
        <w:rPr>
          <w:color w:val="auto"/>
          <w:sz w:val="28"/>
          <w:szCs w:val="28"/>
        </w:rPr>
        <w:t>января 2014</w:t>
      </w:r>
      <w:r>
        <w:rPr>
          <w:color w:val="auto"/>
          <w:sz w:val="28"/>
          <w:szCs w:val="28"/>
        </w:rPr>
        <w:t xml:space="preserve"> года № </w:t>
      </w:r>
      <w:r w:rsidRPr="009E5C5F">
        <w:rPr>
          <w:color w:val="auto"/>
          <w:sz w:val="28"/>
          <w:szCs w:val="28"/>
        </w:rPr>
        <w:t>32</w:t>
      </w:r>
      <w:r>
        <w:rPr>
          <w:color w:val="auto"/>
          <w:sz w:val="28"/>
          <w:szCs w:val="28"/>
        </w:rPr>
        <w:t xml:space="preserve"> </w:t>
      </w:r>
      <w:r w:rsidRPr="009E5C5F">
        <w:rPr>
          <w:color w:val="auto"/>
          <w:sz w:val="28"/>
          <w:szCs w:val="28"/>
        </w:rPr>
        <w:t>администрация Андроповского муниципального района Ставропол</w:t>
      </w:r>
      <w:r w:rsidRPr="009E5C5F">
        <w:rPr>
          <w:color w:val="auto"/>
          <w:sz w:val="28"/>
          <w:szCs w:val="28"/>
        </w:rPr>
        <w:t>ь</w:t>
      </w:r>
      <w:r w:rsidRPr="009E5C5F">
        <w:rPr>
          <w:color w:val="auto"/>
          <w:sz w:val="28"/>
          <w:szCs w:val="28"/>
        </w:rPr>
        <w:t>ского края</w:t>
      </w:r>
    </w:p>
    <w:p w:rsidR="00681C34" w:rsidRPr="009E5C5F" w:rsidRDefault="00681C34" w:rsidP="009E5C5F">
      <w:pPr>
        <w:pStyle w:val="Heading2"/>
        <w:keepNext w:val="0"/>
        <w:widowControl w:val="0"/>
        <w:ind w:left="0" w:firstLine="709"/>
        <w:rPr>
          <w:i w:val="0"/>
          <w:sz w:val="28"/>
          <w:szCs w:val="28"/>
        </w:rPr>
      </w:pPr>
    </w:p>
    <w:p w:rsidR="00681C34" w:rsidRPr="009E5C5F" w:rsidRDefault="00681C34" w:rsidP="009E5C5F">
      <w:pPr>
        <w:pStyle w:val="Heading2"/>
        <w:keepNext w:val="0"/>
        <w:widowControl w:val="0"/>
        <w:tabs>
          <w:tab w:val="left" w:pos="7400"/>
        </w:tabs>
        <w:ind w:left="0"/>
        <w:rPr>
          <w:i w:val="0"/>
          <w:sz w:val="28"/>
          <w:szCs w:val="28"/>
        </w:rPr>
      </w:pPr>
      <w:r w:rsidRPr="009E5C5F">
        <w:rPr>
          <w:i w:val="0"/>
          <w:sz w:val="28"/>
          <w:szCs w:val="28"/>
        </w:rPr>
        <w:t>ПОСТАНОВЛЯЕТ:</w:t>
      </w:r>
    </w:p>
    <w:p w:rsidR="00681C34" w:rsidRPr="009E5C5F" w:rsidRDefault="00681C34" w:rsidP="009E5C5F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</w:p>
    <w:p w:rsidR="00681C34" w:rsidRPr="009E5C5F" w:rsidRDefault="00681C34" w:rsidP="009E5C5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9E5C5F">
        <w:rPr>
          <w:sz w:val="28"/>
          <w:szCs w:val="28"/>
        </w:rPr>
        <w:t>1. Утвердить прилагаемый перечень территорий, закреплённых за о</w:t>
      </w:r>
      <w:r w:rsidRPr="009E5C5F">
        <w:rPr>
          <w:sz w:val="28"/>
          <w:szCs w:val="28"/>
        </w:rPr>
        <w:t>б</w:t>
      </w:r>
      <w:r w:rsidRPr="009E5C5F">
        <w:rPr>
          <w:sz w:val="28"/>
          <w:szCs w:val="28"/>
        </w:rPr>
        <w:t>щеобразовательными организациями Андроповского района.</w:t>
      </w:r>
    </w:p>
    <w:p w:rsidR="00681C34" w:rsidRPr="009E5C5F" w:rsidRDefault="00681C34" w:rsidP="009E5C5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</w:p>
    <w:p w:rsidR="00681C34" w:rsidRPr="009E5C5F" w:rsidRDefault="00681C34" w:rsidP="009E5C5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9E5C5F">
        <w:rPr>
          <w:sz w:val="28"/>
          <w:szCs w:val="28"/>
        </w:rPr>
        <w:t>2. Признать утратившим силу постановление администрации Андр</w:t>
      </w:r>
      <w:r w:rsidRPr="009E5C5F">
        <w:rPr>
          <w:sz w:val="28"/>
          <w:szCs w:val="28"/>
        </w:rPr>
        <w:t>о</w:t>
      </w:r>
      <w:r w:rsidRPr="009E5C5F">
        <w:rPr>
          <w:sz w:val="28"/>
          <w:szCs w:val="28"/>
        </w:rPr>
        <w:t>повского муниципального района Ставропольского края от 24 февраля 2014</w:t>
      </w:r>
      <w:r>
        <w:rPr>
          <w:sz w:val="28"/>
          <w:szCs w:val="28"/>
        </w:rPr>
        <w:t> </w:t>
      </w:r>
      <w:r w:rsidRPr="009E5C5F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Pr="009E5C5F">
        <w:rPr>
          <w:sz w:val="28"/>
          <w:szCs w:val="28"/>
        </w:rPr>
        <w:t>81 «Об утверждении перечня территорий, закреплённых за общ</w:t>
      </w:r>
      <w:r w:rsidRPr="009E5C5F">
        <w:rPr>
          <w:sz w:val="28"/>
          <w:szCs w:val="28"/>
        </w:rPr>
        <w:t>е</w:t>
      </w:r>
      <w:r w:rsidRPr="009E5C5F">
        <w:rPr>
          <w:sz w:val="28"/>
          <w:szCs w:val="28"/>
        </w:rPr>
        <w:t>образовательными организациями Андроповского района».</w:t>
      </w:r>
    </w:p>
    <w:p w:rsidR="00681C34" w:rsidRPr="009E5C5F" w:rsidRDefault="00681C34" w:rsidP="009E5C5F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</w:p>
    <w:p w:rsidR="00681C34" w:rsidRPr="00183911" w:rsidRDefault="00681C34" w:rsidP="009E5C5F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  <w:r w:rsidRPr="009E5C5F">
        <w:rPr>
          <w:sz w:val="28"/>
          <w:szCs w:val="28"/>
        </w:rPr>
        <w:t xml:space="preserve">3. Контроль за выполнением настоящего постановления возложить на заместителя главы администрации Андроповского муниципального района </w:t>
      </w:r>
      <w:r w:rsidRPr="00183911">
        <w:rPr>
          <w:sz w:val="28"/>
          <w:szCs w:val="28"/>
        </w:rPr>
        <w:t>Ставропольского края Фролову Л.Н.</w:t>
      </w:r>
    </w:p>
    <w:p w:rsidR="00681C34" w:rsidRPr="00183911" w:rsidRDefault="00681C34" w:rsidP="009E5C5F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</w:p>
    <w:p w:rsidR="00681C34" w:rsidRPr="00183911" w:rsidRDefault="00681C34" w:rsidP="00183911">
      <w:pPr>
        <w:pStyle w:val="1"/>
        <w:widowControl w:val="0"/>
        <w:spacing w:after="0"/>
        <w:ind w:firstLine="709"/>
        <w:jc w:val="both"/>
        <w:rPr>
          <w:sz w:val="28"/>
          <w:szCs w:val="28"/>
        </w:rPr>
      </w:pPr>
      <w:r w:rsidRPr="00183911">
        <w:rPr>
          <w:sz w:val="28"/>
          <w:szCs w:val="28"/>
        </w:rPr>
        <w:t>4. Настоящее постановление вступает в силу после его официального обнародования.</w:t>
      </w:r>
    </w:p>
    <w:p w:rsidR="00681C34" w:rsidRPr="00183911" w:rsidRDefault="00681C34" w:rsidP="00B03E69">
      <w:pPr>
        <w:widowControl w:val="0"/>
        <w:ind w:firstLine="709"/>
        <w:jc w:val="both"/>
        <w:rPr>
          <w:sz w:val="28"/>
          <w:szCs w:val="28"/>
        </w:rPr>
      </w:pPr>
    </w:p>
    <w:p w:rsidR="00681C34" w:rsidRPr="009E5C5F" w:rsidRDefault="00681C34" w:rsidP="00D64E37">
      <w:pPr>
        <w:widowControl w:val="0"/>
        <w:jc w:val="both"/>
        <w:rPr>
          <w:sz w:val="28"/>
          <w:szCs w:val="28"/>
        </w:rPr>
      </w:pPr>
    </w:p>
    <w:p w:rsidR="00681C34" w:rsidRPr="009E5C5F" w:rsidRDefault="00681C34" w:rsidP="00A75387">
      <w:pPr>
        <w:widowControl w:val="0"/>
        <w:tabs>
          <w:tab w:val="left" w:pos="540"/>
        </w:tabs>
        <w:spacing w:line="240" w:lineRule="exact"/>
        <w:jc w:val="both"/>
        <w:rPr>
          <w:sz w:val="28"/>
          <w:szCs w:val="28"/>
        </w:rPr>
      </w:pPr>
      <w:r w:rsidRPr="009E5C5F">
        <w:rPr>
          <w:sz w:val="28"/>
          <w:szCs w:val="28"/>
        </w:rPr>
        <w:t xml:space="preserve">Глава </w:t>
      </w:r>
    </w:p>
    <w:p w:rsidR="00681C34" w:rsidRPr="009E5C5F" w:rsidRDefault="00681C34" w:rsidP="00A75387">
      <w:pPr>
        <w:widowControl w:val="0"/>
        <w:tabs>
          <w:tab w:val="left" w:pos="540"/>
        </w:tabs>
        <w:spacing w:line="240" w:lineRule="exact"/>
        <w:jc w:val="both"/>
        <w:rPr>
          <w:sz w:val="28"/>
          <w:szCs w:val="28"/>
        </w:rPr>
      </w:pPr>
      <w:r w:rsidRPr="009E5C5F">
        <w:rPr>
          <w:sz w:val="28"/>
          <w:szCs w:val="28"/>
        </w:rPr>
        <w:t xml:space="preserve">Андроповского муниципального района </w:t>
      </w:r>
    </w:p>
    <w:p w:rsidR="00681C34" w:rsidRPr="009E5C5F" w:rsidRDefault="00681C34" w:rsidP="00A75387">
      <w:pPr>
        <w:widowControl w:val="0"/>
        <w:spacing w:line="240" w:lineRule="exact"/>
        <w:jc w:val="both"/>
        <w:rPr>
          <w:sz w:val="28"/>
          <w:szCs w:val="28"/>
        </w:rPr>
      </w:pPr>
      <w:r w:rsidRPr="009E5C5F">
        <w:rPr>
          <w:sz w:val="28"/>
          <w:szCs w:val="28"/>
        </w:rPr>
        <w:t xml:space="preserve">Ставропольского края                                                                  Н.А. Бобрышева  </w:t>
      </w:r>
    </w:p>
    <w:p w:rsidR="00681C34" w:rsidRPr="009E5C5F" w:rsidRDefault="00681C34" w:rsidP="00A75387">
      <w:pPr>
        <w:widowControl w:val="0"/>
        <w:spacing w:line="240" w:lineRule="exact"/>
        <w:jc w:val="both"/>
        <w:rPr>
          <w:sz w:val="28"/>
          <w:szCs w:val="28"/>
        </w:rPr>
        <w:sectPr w:rsidR="00681C34" w:rsidRPr="009E5C5F" w:rsidSect="009E5C5F">
          <w:headerReference w:type="even" r:id="rId8"/>
          <w:headerReference w:type="default" r:id="rId9"/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681C34" w:rsidRDefault="00681C34" w:rsidP="00C04BF9">
      <w:pPr>
        <w:widowControl w:val="0"/>
        <w:spacing w:line="240" w:lineRule="exact"/>
        <w:ind w:left="9360"/>
        <w:jc w:val="center"/>
        <w:rPr>
          <w:sz w:val="28"/>
          <w:szCs w:val="28"/>
        </w:rPr>
      </w:pPr>
      <w:r>
        <w:rPr>
          <w:sz w:val="28"/>
          <w:szCs w:val="28"/>
        </w:rPr>
        <w:t>УТВЕРЖДЁН</w:t>
      </w:r>
    </w:p>
    <w:p w:rsidR="00681C34" w:rsidRDefault="00681C34" w:rsidP="00C04BF9">
      <w:pPr>
        <w:widowControl w:val="0"/>
        <w:spacing w:line="240" w:lineRule="exact"/>
        <w:ind w:left="9360"/>
        <w:jc w:val="center"/>
        <w:rPr>
          <w:sz w:val="28"/>
          <w:szCs w:val="28"/>
        </w:rPr>
      </w:pPr>
    </w:p>
    <w:p w:rsidR="00681C34" w:rsidRDefault="00681C34" w:rsidP="00C04BF9">
      <w:pPr>
        <w:widowControl w:val="0"/>
        <w:spacing w:line="240" w:lineRule="exact"/>
        <w:ind w:left="9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681C34" w:rsidRDefault="00681C34" w:rsidP="00C04BF9">
      <w:pPr>
        <w:widowControl w:val="0"/>
        <w:spacing w:line="240" w:lineRule="exact"/>
        <w:ind w:left="9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Андроповского муниципального района </w:t>
      </w:r>
    </w:p>
    <w:p w:rsidR="00681C34" w:rsidRDefault="00681C34" w:rsidP="00C04BF9">
      <w:pPr>
        <w:widowControl w:val="0"/>
        <w:spacing w:line="240" w:lineRule="exact"/>
        <w:ind w:left="9360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681C34" w:rsidRDefault="00681C34" w:rsidP="00C04BF9">
      <w:pPr>
        <w:widowControl w:val="0"/>
        <w:spacing w:line="240" w:lineRule="exact"/>
        <w:ind w:left="9360"/>
        <w:jc w:val="center"/>
        <w:rPr>
          <w:sz w:val="28"/>
          <w:szCs w:val="28"/>
        </w:rPr>
      </w:pPr>
      <w:r>
        <w:rPr>
          <w:sz w:val="28"/>
          <w:szCs w:val="28"/>
        </w:rPr>
        <w:t>от 14 сентября 2017 г. № 358</w:t>
      </w:r>
    </w:p>
    <w:p w:rsidR="00681C34" w:rsidRDefault="00681C34" w:rsidP="009E5C5F">
      <w:pPr>
        <w:widowControl w:val="0"/>
        <w:spacing w:line="240" w:lineRule="exact"/>
        <w:jc w:val="center"/>
        <w:rPr>
          <w:sz w:val="28"/>
          <w:szCs w:val="28"/>
          <w:lang w:eastAsia="en-US"/>
        </w:rPr>
      </w:pPr>
    </w:p>
    <w:p w:rsidR="00681C34" w:rsidRDefault="00681C34" w:rsidP="009E5C5F">
      <w:pPr>
        <w:pStyle w:val="BodyTextFirstIndent2"/>
        <w:widowControl w:val="0"/>
        <w:spacing w:after="0" w:line="240" w:lineRule="exact"/>
        <w:ind w:left="0" w:firstLine="0"/>
        <w:jc w:val="center"/>
        <w:rPr>
          <w:sz w:val="28"/>
          <w:szCs w:val="28"/>
        </w:rPr>
      </w:pPr>
    </w:p>
    <w:p w:rsidR="00681C34" w:rsidRDefault="00681C34" w:rsidP="009E5C5F">
      <w:pPr>
        <w:pStyle w:val="BodyTextFirstIndent2"/>
        <w:widowControl w:val="0"/>
        <w:spacing w:after="0" w:line="240" w:lineRule="exact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81C34" w:rsidRDefault="00681C34" w:rsidP="009E5C5F">
      <w:pPr>
        <w:pStyle w:val="BodyTextFirstIndent2"/>
        <w:widowControl w:val="0"/>
        <w:spacing w:after="0" w:line="240" w:lineRule="exact"/>
        <w:ind w:left="0" w:firstLine="0"/>
        <w:jc w:val="center"/>
        <w:rPr>
          <w:sz w:val="28"/>
          <w:szCs w:val="28"/>
        </w:rPr>
      </w:pPr>
    </w:p>
    <w:p w:rsidR="00681C34" w:rsidRDefault="00681C34" w:rsidP="009E5C5F">
      <w:pPr>
        <w:pStyle w:val="BodyTextFirstIndent2"/>
        <w:widowControl w:val="0"/>
        <w:spacing w:after="0" w:line="240" w:lineRule="exact"/>
        <w:ind w:left="0" w:firstLine="0"/>
        <w:jc w:val="center"/>
        <w:rPr>
          <w:sz w:val="28"/>
        </w:rPr>
      </w:pPr>
      <w:r>
        <w:rPr>
          <w:sz w:val="28"/>
          <w:szCs w:val="28"/>
        </w:rPr>
        <w:t>территорий, закреплённых за</w:t>
      </w:r>
      <w:r w:rsidRPr="004C3D0D">
        <w:rPr>
          <w:sz w:val="28"/>
        </w:rPr>
        <w:t xml:space="preserve"> общеобразовательными </w:t>
      </w:r>
      <w:r>
        <w:rPr>
          <w:sz w:val="28"/>
        </w:rPr>
        <w:t>организациями</w:t>
      </w:r>
      <w:r w:rsidRPr="004C3D0D">
        <w:rPr>
          <w:sz w:val="28"/>
        </w:rPr>
        <w:t xml:space="preserve"> Андроповского </w:t>
      </w:r>
      <w:r>
        <w:rPr>
          <w:sz w:val="28"/>
        </w:rPr>
        <w:t>района</w:t>
      </w:r>
    </w:p>
    <w:p w:rsidR="00681C34" w:rsidRDefault="00681C34" w:rsidP="00C04BF9">
      <w:pPr>
        <w:pStyle w:val="BodyTextFirstIndent2"/>
        <w:spacing w:after="0" w:line="240" w:lineRule="exact"/>
        <w:ind w:left="1440" w:firstLine="0"/>
        <w:jc w:val="both"/>
        <w:rPr>
          <w:sz w:val="28"/>
        </w:rPr>
      </w:pPr>
    </w:p>
    <w:tbl>
      <w:tblPr>
        <w:tblW w:w="15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58"/>
        <w:gridCol w:w="5812"/>
        <w:gridCol w:w="5245"/>
        <w:gridCol w:w="3402"/>
      </w:tblGrid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widowControl w:val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№</w:t>
            </w:r>
          </w:p>
          <w:p w:rsidR="00681C34" w:rsidRPr="009E5C5F" w:rsidRDefault="00681C34" w:rsidP="009D689C">
            <w:pPr>
              <w:widowControl w:val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п.п.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Наименование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общеобразовательной</w:t>
            </w:r>
            <w:r>
              <w:rPr>
                <w:sz w:val="28"/>
                <w:szCs w:val="28"/>
              </w:rPr>
              <w:t xml:space="preserve"> </w:t>
            </w:r>
            <w:r w:rsidRPr="009E5C5F">
              <w:rPr>
                <w:sz w:val="28"/>
                <w:szCs w:val="28"/>
              </w:rPr>
              <w:t>организации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Юридический адрес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общеобразовательной</w:t>
            </w:r>
            <w:r>
              <w:rPr>
                <w:sz w:val="28"/>
                <w:szCs w:val="28"/>
              </w:rPr>
              <w:t xml:space="preserve"> </w:t>
            </w:r>
            <w:r w:rsidRPr="009E5C5F">
              <w:rPr>
                <w:sz w:val="28"/>
                <w:szCs w:val="28"/>
              </w:rPr>
              <w:t>организации</w:t>
            </w:r>
          </w:p>
        </w:tc>
        <w:tc>
          <w:tcPr>
            <w:tcW w:w="3402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Территория, закрепленная за общеобразовательной</w:t>
            </w:r>
            <w:r>
              <w:rPr>
                <w:sz w:val="28"/>
                <w:szCs w:val="28"/>
              </w:rPr>
              <w:t xml:space="preserve"> </w:t>
            </w:r>
            <w:r w:rsidRPr="009E5C5F">
              <w:rPr>
                <w:sz w:val="28"/>
                <w:szCs w:val="28"/>
              </w:rPr>
              <w:t>организацией</w:t>
            </w:r>
          </w:p>
        </w:tc>
      </w:tr>
    </w:tbl>
    <w:p w:rsidR="00681C34" w:rsidRPr="000D5FE9" w:rsidRDefault="00681C34">
      <w:pPr>
        <w:rPr>
          <w:sz w:val="4"/>
          <w:szCs w:val="4"/>
        </w:rPr>
      </w:pPr>
    </w:p>
    <w:tbl>
      <w:tblPr>
        <w:tblW w:w="15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58"/>
        <w:gridCol w:w="5812"/>
        <w:gridCol w:w="5245"/>
        <w:gridCol w:w="3402"/>
      </w:tblGrid>
      <w:tr w:rsidR="00681C34" w:rsidRPr="009E5C5F" w:rsidTr="000D5FE9">
        <w:trPr>
          <w:tblHeader/>
        </w:trPr>
        <w:tc>
          <w:tcPr>
            <w:tcW w:w="758" w:type="dxa"/>
          </w:tcPr>
          <w:p w:rsidR="00681C34" w:rsidRPr="009E5C5F" w:rsidRDefault="00681C34" w:rsidP="009D689C">
            <w:pPr>
              <w:widowControl w:val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4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бюджетное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тельное учреждение «Средняя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тельная школа № 1 имени П.М. Стратийчука»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357070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Курсавка, улица Красная,</w:t>
            </w:r>
            <w:r>
              <w:rPr>
                <w:sz w:val="28"/>
                <w:szCs w:val="28"/>
              </w:rPr>
              <w:t xml:space="preserve"> </w:t>
            </w:r>
            <w:r w:rsidRPr="009E5C5F">
              <w:rPr>
                <w:sz w:val="28"/>
                <w:szCs w:val="28"/>
              </w:rPr>
              <w:t>40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северная сторона села Курсавка, село Суркуль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бюджетное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тельное учреждение «Средняя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тельная школа № 2»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357081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станица Воровсколесская, улица Почт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вая, дом 60</w:t>
            </w:r>
          </w:p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станица Воровсколесская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«Средняя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ная школа № 3 имени Ф.А. Зубалова»</w:t>
            </w:r>
          </w:p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</w:p>
          <w:p w:rsidR="00681C34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</w:p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357073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Красноярское, переулок Почтовый, дом 2</w:t>
            </w: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Красноярское, село Алексеевское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4.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«Средняя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ная школа № 4»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357072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Казинка, улица Школьная, дом 34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Казинка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5.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«Средняя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ная школа № 5»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357074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Водораздел, улица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Шоссейная, дом 16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Водораздел, село Дубовая Балка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6.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«Основная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тельная школа № 6»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357089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п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селок Каскадный, улица Центральная, 7 «а»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посёлок Каскадный, хутор Павловка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7.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«Средняя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ная школа № 7»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357076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Янкуль, улица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Гагарина, дом 1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Янкуль, село Киа</w:t>
            </w:r>
            <w:r w:rsidRPr="009E5C5F">
              <w:rPr>
                <w:sz w:val="28"/>
                <w:szCs w:val="28"/>
              </w:rPr>
              <w:t>н</w:t>
            </w:r>
            <w:r w:rsidRPr="009E5C5F">
              <w:rPr>
                <w:sz w:val="28"/>
                <w:szCs w:val="28"/>
              </w:rPr>
              <w:t>киз, хутор Нижнеколо</w:t>
            </w:r>
            <w:r w:rsidRPr="009E5C5F">
              <w:rPr>
                <w:sz w:val="28"/>
                <w:szCs w:val="28"/>
              </w:rPr>
              <w:t>н</w:t>
            </w:r>
            <w:r w:rsidRPr="009E5C5F">
              <w:rPr>
                <w:sz w:val="28"/>
                <w:szCs w:val="28"/>
              </w:rPr>
              <w:t>ский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8.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бюджетное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тельное учреждение «Средняя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тельная школа № 8 имени И.В.Орехова»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357083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п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селок Новый Янкуль, улица19 съезда ВЛКСМ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посёлок Новый Янкуль, посёлок Верхний Янкуль, посёлок Нижний Янкуль, посёлок Овражный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9.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«Средняя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ная школа № 9»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357077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Султан, улица Ленина, дом 68</w:t>
            </w: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Султан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10.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«Средняя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ная школа № 10»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357085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Крымгиреевское, улица Строителей, дом 10</w:t>
            </w:r>
          </w:p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Крымгиреевское, х</w:t>
            </w:r>
            <w:r w:rsidRPr="009E5C5F">
              <w:rPr>
                <w:sz w:val="28"/>
                <w:szCs w:val="28"/>
              </w:rPr>
              <w:t>у</w:t>
            </w:r>
            <w:r w:rsidRPr="009E5C5F">
              <w:rPr>
                <w:sz w:val="28"/>
                <w:szCs w:val="28"/>
              </w:rPr>
              <w:t>тор Верхний Калаус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11.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бюджетное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тельное учреждение «Средняя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тельная школа № 11 имени Ю.В.Андропова»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357082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Солуно-Дмитриевское, улица Совхо</w:t>
            </w:r>
            <w:r w:rsidRPr="009E5C5F">
              <w:rPr>
                <w:sz w:val="28"/>
                <w:szCs w:val="28"/>
              </w:rPr>
              <w:t>з</w:t>
            </w:r>
            <w:r w:rsidRPr="009E5C5F">
              <w:rPr>
                <w:sz w:val="28"/>
                <w:szCs w:val="28"/>
              </w:rPr>
              <w:t>ная, 2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Солуно-Дмитриевское, хутор К</w:t>
            </w:r>
            <w:r w:rsidRPr="009E5C5F">
              <w:rPr>
                <w:sz w:val="28"/>
                <w:szCs w:val="28"/>
              </w:rPr>
              <w:t>у</w:t>
            </w:r>
            <w:r w:rsidRPr="009E5C5F">
              <w:rPr>
                <w:sz w:val="28"/>
                <w:szCs w:val="28"/>
              </w:rPr>
              <w:t>наковский, хутор Никол</w:t>
            </w:r>
            <w:r w:rsidRPr="009E5C5F">
              <w:rPr>
                <w:sz w:val="28"/>
                <w:szCs w:val="28"/>
              </w:rPr>
              <w:t>а</w:t>
            </w:r>
            <w:r w:rsidRPr="009E5C5F">
              <w:rPr>
                <w:sz w:val="28"/>
                <w:szCs w:val="28"/>
              </w:rPr>
              <w:t>евский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12.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«Средняя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ная школа № 12»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357086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Куршава, улица Красная, дом 44 б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Куршава, хутор В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селый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13.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бюджетное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тельное учреждение «Средняя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тельная школа № 14 имени Ф.Г.Буклова»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357070 Российская Федерация, Ставр</w:t>
            </w:r>
            <w:r w:rsidRPr="009E5C5F">
              <w:rPr>
                <w:sz w:val="28"/>
                <w:szCs w:val="28"/>
              </w:rPr>
              <w:t>о</w:t>
            </w:r>
            <w:r w:rsidRPr="009E5C5F">
              <w:rPr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sz w:val="28"/>
                <w:szCs w:val="28"/>
              </w:rPr>
              <w:t>е</w:t>
            </w:r>
            <w:r w:rsidRPr="009E5C5F">
              <w:rPr>
                <w:sz w:val="28"/>
                <w:szCs w:val="28"/>
              </w:rPr>
              <w:t>ло Курсавка, улица Братская,</w:t>
            </w:r>
            <w:r>
              <w:rPr>
                <w:sz w:val="28"/>
                <w:szCs w:val="28"/>
              </w:rPr>
              <w:t xml:space="preserve"> </w:t>
            </w:r>
            <w:r w:rsidRPr="009E5C5F">
              <w:rPr>
                <w:sz w:val="28"/>
                <w:szCs w:val="28"/>
              </w:rPr>
              <w:t>1</w:t>
            </w:r>
          </w:p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южная сторона села Ку</w:t>
            </w:r>
            <w:r w:rsidRPr="009E5C5F">
              <w:rPr>
                <w:sz w:val="28"/>
                <w:szCs w:val="28"/>
              </w:rPr>
              <w:t>р</w:t>
            </w:r>
            <w:r w:rsidRPr="009E5C5F">
              <w:rPr>
                <w:sz w:val="28"/>
                <w:szCs w:val="28"/>
              </w:rPr>
              <w:t xml:space="preserve">савка, </w:t>
            </w:r>
            <w:r>
              <w:rPr>
                <w:sz w:val="28"/>
                <w:szCs w:val="28"/>
              </w:rPr>
              <w:t>завод</w:t>
            </w:r>
            <w:r w:rsidRPr="009E5C5F">
              <w:rPr>
                <w:sz w:val="28"/>
                <w:szCs w:val="28"/>
              </w:rPr>
              <w:t xml:space="preserve"> Кирпи</w:t>
            </w:r>
            <w:r w:rsidRPr="009E5C5F">
              <w:rPr>
                <w:sz w:val="28"/>
                <w:szCs w:val="28"/>
              </w:rPr>
              <w:t>ч</w:t>
            </w:r>
            <w:r w:rsidRPr="009E5C5F">
              <w:rPr>
                <w:sz w:val="28"/>
                <w:szCs w:val="28"/>
              </w:rPr>
              <w:t>ный</w:t>
            </w:r>
          </w:p>
        </w:tc>
      </w:tr>
      <w:tr w:rsidR="00681C34" w:rsidRPr="009E5C5F" w:rsidTr="000D5FE9">
        <w:tc>
          <w:tcPr>
            <w:tcW w:w="758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14.</w:t>
            </w:r>
          </w:p>
        </w:tc>
        <w:tc>
          <w:tcPr>
            <w:tcW w:w="5812" w:type="dxa"/>
          </w:tcPr>
          <w:p w:rsidR="00681C34" w:rsidRPr="009E5C5F" w:rsidRDefault="00681C34" w:rsidP="009D689C">
            <w:pPr>
              <w:pStyle w:val="BodyText"/>
              <w:widowControl w:val="0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Муниципальное казённое общеобразовател</w:t>
            </w:r>
            <w:r w:rsidRPr="009E5C5F">
              <w:rPr>
                <w:color w:val="auto"/>
                <w:sz w:val="28"/>
                <w:szCs w:val="28"/>
              </w:rPr>
              <w:t>ь</w:t>
            </w:r>
            <w:r w:rsidRPr="009E5C5F">
              <w:rPr>
                <w:color w:val="auto"/>
                <w:sz w:val="28"/>
                <w:szCs w:val="28"/>
              </w:rPr>
              <w:t>ное учреждение «Основная общеобразов</w:t>
            </w:r>
            <w:r w:rsidRPr="009E5C5F">
              <w:rPr>
                <w:color w:val="auto"/>
                <w:sz w:val="28"/>
                <w:szCs w:val="28"/>
              </w:rPr>
              <w:t>а</w:t>
            </w:r>
            <w:r w:rsidRPr="009E5C5F">
              <w:rPr>
                <w:color w:val="auto"/>
                <w:sz w:val="28"/>
                <w:szCs w:val="28"/>
              </w:rPr>
              <w:t>тельная школа № 15»</w:t>
            </w:r>
          </w:p>
        </w:tc>
        <w:tc>
          <w:tcPr>
            <w:tcW w:w="5245" w:type="dxa"/>
          </w:tcPr>
          <w:p w:rsidR="00681C34" w:rsidRPr="009E5C5F" w:rsidRDefault="00681C34" w:rsidP="009D689C">
            <w:pPr>
              <w:pStyle w:val="BodyTextFirstIndent2"/>
              <w:widowControl w:val="0"/>
              <w:spacing w:after="0"/>
              <w:ind w:left="0" w:firstLine="0"/>
              <w:jc w:val="both"/>
              <w:rPr>
                <w:color w:val="auto"/>
                <w:sz w:val="28"/>
                <w:szCs w:val="28"/>
              </w:rPr>
            </w:pPr>
            <w:r w:rsidRPr="009E5C5F">
              <w:rPr>
                <w:color w:val="auto"/>
                <w:sz w:val="28"/>
                <w:szCs w:val="28"/>
              </w:rPr>
              <w:t>357072 Российская Федерация, Ставр</w:t>
            </w:r>
            <w:r w:rsidRPr="009E5C5F">
              <w:rPr>
                <w:color w:val="auto"/>
                <w:sz w:val="28"/>
                <w:szCs w:val="28"/>
              </w:rPr>
              <w:t>о</w:t>
            </w:r>
            <w:r w:rsidRPr="009E5C5F">
              <w:rPr>
                <w:color w:val="auto"/>
                <w:sz w:val="28"/>
                <w:szCs w:val="28"/>
              </w:rPr>
              <w:t>польский край, Андроповский район, с</w:t>
            </w:r>
            <w:r w:rsidRPr="009E5C5F">
              <w:rPr>
                <w:color w:val="auto"/>
                <w:sz w:val="28"/>
                <w:szCs w:val="28"/>
              </w:rPr>
              <w:t>е</w:t>
            </w:r>
            <w:r w:rsidRPr="009E5C5F">
              <w:rPr>
                <w:color w:val="auto"/>
                <w:sz w:val="28"/>
                <w:szCs w:val="28"/>
              </w:rPr>
              <w:t>ло Подгорное, улица Цветочная, 26</w:t>
            </w:r>
          </w:p>
        </w:tc>
        <w:tc>
          <w:tcPr>
            <w:tcW w:w="3402" w:type="dxa"/>
          </w:tcPr>
          <w:p w:rsidR="00681C34" w:rsidRPr="009E5C5F" w:rsidRDefault="00681C34" w:rsidP="009D689C">
            <w:pPr>
              <w:widowControl w:val="0"/>
              <w:jc w:val="both"/>
              <w:rPr>
                <w:sz w:val="28"/>
                <w:szCs w:val="28"/>
              </w:rPr>
            </w:pPr>
            <w:r w:rsidRPr="009E5C5F">
              <w:rPr>
                <w:sz w:val="28"/>
                <w:szCs w:val="28"/>
              </w:rPr>
              <w:t>село Подгорное, хутор Терновский, посёлок</w:t>
            </w:r>
            <w:r>
              <w:rPr>
                <w:sz w:val="28"/>
                <w:szCs w:val="28"/>
              </w:rPr>
              <w:t xml:space="preserve"> </w:t>
            </w:r>
            <w:r w:rsidRPr="009E5C5F">
              <w:rPr>
                <w:sz w:val="28"/>
                <w:szCs w:val="28"/>
              </w:rPr>
              <w:t>К</w:t>
            </w:r>
            <w:r w:rsidRPr="009E5C5F">
              <w:rPr>
                <w:sz w:val="28"/>
                <w:szCs w:val="28"/>
              </w:rPr>
              <w:t>и</w:t>
            </w:r>
            <w:r w:rsidRPr="009E5C5F">
              <w:rPr>
                <w:sz w:val="28"/>
                <w:szCs w:val="28"/>
              </w:rPr>
              <w:t>ан</w:t>
            </w:r>
          </w:p>
        </w:tc>
      </w:tr>
    </w:tbl>
    <w:p w:rsidR="00681C34" w:rsidRDefault="00681C34" w:rsidP="00C04BF9">
      <w:pPr>
        <w:pStyle w:val="BodyTextFirstIndent2"/>
        <w:spacing w:after="0" w:line="240" w:lineRule="exact"/>
        <w:ind w:left="1440" w:firstLine="0"/>
        <w:jc w:val="center"/>
        <w:rPr>
          <w:color w:val="auto"/>
          <w:sz w:val="28"/>
          <w:szCs w:val="28"/>
        </w:rPr>
      </w:pPr>
    </w:p>
    <w:p w:rsidR="00681C34" w:rsidRDefault="00681C34" w:rsidP="00C04BF9">
      <w:pPr>
        <w:pStyle w:val="BodyTextFirstIndent2"/>
        <w:spacing w:after="0" w:line="240" w:lineRule="exact"/>
        <w:ind w:left="1440" w:firstLine="0"/>
        <w:jc w:val="center"/>
        <w:rPr>
          <w:color w:val="auto"/>
          <w:sz w:val="28"/>
          <w:szCs w:val="28"/>
        </w:rPr>
      </w:pPr>
    </w:p>
    <w:p w:rsidR="00681C34" w:rsidRDefault="00681C34" w:rsidP="00C04BF9">
      <w:pPr>
        <w:pStyle w:val="BodyTextFirstIndent2"/>
        <w:spacing w:after="0" w:line="240" w:lineRule="exact"/>
        <w:ind w:left="1440" w:firstLine="0"/>
        <w:jc w:val="center"/>
        <w:rPr>
          <w:color w:val="auto"/>
          <w:sz w:val="28"/>
          <w:szCs w:val="28"/>
        </w:rPr>
      </w:pPr>
    </w:p>
    <w:p w:rsidR="00681C34" w:rsidRDefault="00681C34" w:rsidP="00A7538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681C34" w:rsidRPr="00E603C4" w:rsidRDefault="00681C34" w:rsidP="00A75387">
      <w:pPr>
        <w:pStyle w:val="BodyTextFirstIndent2"/>
        <w:spacing w:after="0" w:line="240" w:lineRule="exact"/>
        <w:ind w:left="1440" w:firstLine="0"/>
        <w:jc w:val="center"/>
        <w:rPr>
          <w:sz w:val="28"/>
          <w:szCs w:val="28"/>
        </w:rPr>
      </w:pPr>
    </w:p>
    <w:sectPr w:rsidR="00681C34" w:rsidRPr="00E603C4" w:rsidSect="000D5FE9">
      <w:pgSz w:w="16838" w:h="11906" w:orient="landscape"/>
      <w:pgMar w:top="1985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C34" w:rsidRDefault="00681C34" w:rsidP="002015C0">
      <w:r>
        <w:separator/>
      </w:r>
    </w:p>
  </w:endnote>
  <w:endnote w:type="continuationSeparator" w:id="0">
    <w:p w:rsidR="00681C34" w:rsidRDefault="00681C34" w:rsidP="002015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C34" w:rsidRDefault="00681C34" w:rsidP="002015C0">
      <w:r>
        <w:separator/>
      </w:r>
    </w:p>
  </w:footnote>
  <w:footnote w:type="continuationSeparator" w:id="0">
    <w:p w:rsidR="00681C34" w:rsidRDefault="00681C34" w:rsidP="002015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34" w:rsidRDefault="00681C34" w:rsidP="00D4758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1C34" w:rsidRDefault="00681C3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34" w:rsidRPr="006E10A8" w:rsidRDefault="00681C34" w:rsidP="00D4758A">
    <w:pPr>
      <w:pStyle w:val="Header"/>
      <w:framePr w:wrap="around" w:vAnchor="text" w:hAnchor="margin" w:xAlign="center" w:y="1"/>
      <w:rPr>
        <w:rStyle w:val="PageNumber"/>
        <w:sz w:val="28"/>
        <w:szCs w:val="28"/>
      </w:rPr>
    </w:pPr>
    <w:r w:rsidRPr="006E10A8">
      <w:rPr>
        <w:rStyle w:val="PageNumber"/>
        <w:sz w:val="28"/>
        <w:szCs w:val="28"/>
      </w:rPr>
      <w:fldChar w:fldCharType="begin"/>
    </w:r>
    <w:r w:rsidRPr="006E10A8">
      <w:rPr>
        <w:rStyle w:val="PageNumber"/>
        <w:sz w:val="28"/>
        <w:szCs w:val="28"/>
      </w:rPr>
      <w:instrText xml:space="preserve">PAGE  </w:instrText>
    </w:r>
    <w:r w:rsidRPr="006E10A8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3</w:t>
    </w:r>
    <w:r w:rsidRPr="006E10A8">
      <w:rPr>
        <w:rStyle w:val="PageNumber"/>
        <w:sz w:val="28"/>
        <w:szCs w:val="28"/>
      </w:rPr>
      <w:fldChar w:fldCharType="end"/>
    </w:r>
  </w:p>
  <w:p w:rsidR="00681C34" w:rsidRDefault="00681C3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9.7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3E69"/>
    <w:rsid w:val="00002341"/>
    <w:rsid w:val="00006DA9"/>
    <w:rsid w:val="00013426"/>
    <w:rsid w:val="000157A4"/>
    <w:rsid w:val="000159BB"/>
    <w:rsid w:val="000164B3"/>
    <w:rsid w:val="00022971"/>
    <w:rsid w:val="00030D5F"/>
    <w:rsid w:val="00033000"/>
    <w:rsid w:val="00034364"/>
    <w:rsid w:val="0003550E"/>
    <w:rsid w:val="00035F6F"/>
    <w:rsid w:val="00046822"/>
    <w:rsid w:val="00060FEA"/>
    <w:rsid w:val="00064DB1"/>
    <w:rsid w:val="00073795"/>
    <w:rsid w:val="00076F8E"/>
    <w:rsid w:val="00080AC9"/>
    <w:rsid w:val="00083373"/>
    <w:rsid w:val="000860B8"/>
    <w:rsid w:val="00086DC7"/>
    <w:rsid w:val="00087AA5"/>
    <w:rsid w:val="00087F21"/>
    <w:rsid w:val="00090394"/>
    <w:rsid w:val="000955EA"/>
    <w:rsid w:val="000A12CA"/>
    <w:rsid w:val="000A1D0A"/>
    <w:rsid w:val="000B4AFE"/>
    <w:rsid w:val="000B5525"/>
    <w:rsid w:val="000B570D"/>
    <w:rsid w:val="000C20B8"/>
    <w:rsid w:val="000C38BD"/>
    <w:rsid w:val="000D0C67"/>
    <w:rsid w:val="000D4C6A"/>
    <w:rsid w:val="000D5FE9"/>
    <w:rsid w:val="000E2DC6"/>
    <w:rsid w:val="000E64F6"/>
    <w:rsid w:val="000F16FA"/>
    <w:rsid w:val="000F2741"/>
    <w:rsid w:val="000F4CCE"/>
    <w:rsid w:val="000F7F77"/>
    <w:rsid w:val="00106723"/>
    <w:rsid w:val="0011031D"/>
    <w:rsid w:val="001107BA"/>
    <w:rsid w:val="00120936"/>
    <w:rsid w:val="00126476"/>
    <w:rsid w:val="00131C58"/>
    <w:rsid w:val="00134F9A"/>
    <w:rsid w:val="00140368"/>
    <w:rsid w:val="00140AFF"/>
    <w:rsid w:val="00144BC9"/>
    <w:rsid w:val="0015414B"/>
    <w:rsid w:val="00155D49"/>
    <w:rsid w:val="00156FFB"/>
    <w:rsid w:val="001611A7"/>
    <w:rsid w:val="00161601"/>
    <w:rsid w:val="00162FCE"/>
    <w:rsid w:val="00163899"/>
    <w:rsid w:val="00163FB9"/>
    <w:rsid w:val="00166021"/>
    <w:rsid w:val="00166A0F"/>
    <w:rsid w:val="00170701"/>
    <w:rsid w:val="00172314"/>
    <w:rsid w:val="001753AE"/>
    <w:rsid w:val="00177865"/>
    <w:rsid w:val="001801A7"/>
    <w:rsid w:val="00180E8C"/>
    <w:rsid w:val="00183911"/>
    <w:rsid w:val="00195BA9"/>
    <w:rsid w:val="001A3567"/>
    <w:rsid w:val="001A5E50"/>
    <w:rsid w:val="001A71B8"/>
    <w:rsid w:val="001B1646"/>
    <w:rsid w:val="001B29C5"/>
    <w:rsid w:val="001B51BD"/>
    <w:rsid w:val="001B7165"/>
    <w:rsid w:val="001C4EB2"/>
    <w:rsid w:val="001C5CF8"/>
    <w:rsid w:val="001D5916"/>
    <w:rsid w:val="001D7007"/>
    <w:rsid w:val="001F1FBC"/>
    <w:rsid w:val="001F4F54"/>
    <w:rsid w:val="001F75A9"/>
    <w:rsid w:val="00201594"/>
    <w:rsid w:val="002015C0"/>
    <w:rsid w:val="002042CE"/>
    <w:rsid w:val="002046EE"/>
    <w:rsid w:val="0021561F"/>
    <w:rsid w:val="00217BDD"/>
    <w:rsid w:val="002232C7"/>
    <w:rsid w:val="00223A8D"/>
    <w:rsid w:val="00226649"/>
    <w:rsid w:val="002374B4"/>
    <w:rsid w:val="00242096"/>
    <w:rsid w:val="00250247"/>
    <w:rsid w:val="00250EB4"/>
    <w:rsid w:val="002558D1"/>
    <w:rsid w:val="002660C2"/>
    <w:rsid w:val="00266468"/>
    <w:rsid w:val="00267EA0"/>
    <w:rsid w:val="00272356"/>
    <w:rsid w:val="0027347B"/>
    <w:rsid w:val="00276B13"/>
    <w:rsid w:val="00276CFD"/>
    <w:rsid w:val="002778E3"/>
    <w:rsid w:val="00283A60"/>
    <w:rsid w:val="0029674D"/>
    <w:rsid w:val="00296D51"/>
    <w:rsid w:val="002A192B"/>
    <w:rsid w:val="002A1B25"/>
    <w:rsid w:val="002A5BF3"/>
    <w:rsid w:val="002B34EF"/>
    <w:rsid w:val="002B5EF9"/>
    <w:rsid w:val="002C118B"/>
    <w:rsid w:val="002C2431"/>
    <w:rsid w:val="002C3109"/>
    <w:rsid w:val="002C443A"/>
    <w:rsid w:val="002C5AEE"/>
    <w:rsid w:val="002E0009"/>
    <w:rsid w:val="002F0810"/>
    <w:rsid w:val="002F1460"/>
    <w:rsid w:val="002F3DDA"/>
    <w:rsid w:val="00303FA0"/>
    <w:rsid w:val="00304FE8"/>
    <w:rsid w:val="00305269"/>
    <w:rsid w:val="003122D8"/>
    <w:rsid w:val="003126EC"/>
    <w:rsid w:val="003143B9"/>
    <w:rsid w:val="00332CB4"/>
    <w:rsid w:val="0034660F"/>
    <w:rsid w:val="00350225"/>
    <w:rsid w:val="003505FF"/>
    <w:rsid w:val="003548EA"/>
    <w:rsid w:val="00357A33"/>
    <w:rsid w:val="00371100"/>
    <w:rsid w:val="00371163"/>
    <w:rsid w:val="003765D0"/>
    <w:rsid w:val="003779B9"/>
    <w:rsid w:val="00382836"/>
    <w:rsid w:val="003855A8"/>
    <w:rsid w:val="003A18BC"/>
    <w:rsid w:val="003A48DD"/>
    <w:rsid w:val="003B08D2"/>
    <w:rsid w:val="003B18CB"/>
    <w:rsid w:val="003B222B"/>
    <w:rsid w:val="003B395B"/>
    <w:rsid w:val="003B7742"/>
    <w:rsid w:val="003C0B50"/>
    <w:rsid w:val="003C4187"/>
    <w:rsid w:val="003C7A4B"/>
    <w:rsid w:val="003D1656"/>
    <w:rsid w:val="003D3452"/>
    <w:rsid w:val="003D690B"/>
    <w:rsid w:val="003E1ED2"/>
    <w:rsid w:val="003E36CE"/>
    <w:rsid w:val="003E4AF0"/>
    <w:rsid w:val="003F1002"/>
    <w:rsid w:val="00401C07"/>
    <w:rsid w:val="00404241"/>
    <w:rsid w:val="00412F2B"/>
    <w:rsid w:val="004229DF"/>
    <w:rsid w:val="00430D26"/>
    <w:rsid w:val="0043197A"/>
    <w:rsid w:val="00431DE1"/>
    <w:rsid w:val="00432765"/>
    <w:rsid w:val="00445AC9"/>
    <w:rsid w:val="004521C9"/>
    <w:rsid w:val="0045416F"/>
    <w:rsid w:val="00454CA5"/>
    <w:rsid w:val="00457719"/>
    <w:rsid w:val="0046059D"/>
    <w:rsid w:val="00461BAD"/>
    <w:rsid w:val="004675A8"/>
    <w:rsid w:val="00471373"/>
    <w:rsid w:val="00472DBA"/>
    <w:rsid w:val="00473B09"/>
    <w:rsid w:val="00481430"/>
    <w:rsid w:val="004819B4"/>
    <w:rsid w:val="00485640"/>
    <w:rsid w:val="00492D4D"/>
    <w:rsid w:val="004931ED"/>
    <w:rsid w:val="00495901"/>
    <w:rsid w:val="00496B77"/>
    <w:rsid w:val="004A1147"/>
    <w:rsid w:val="004B1B93"/>
    <w:rsid w:val="004B6AD9"/>
    <w:rsid w:val="004C3D0D"/>
    <w:rsid w:val="004C537E"/>
    <w:rsid w:val="004C5520"/>
    <w:rsid w:val="004D7095"/>
    <w:rsid w:val="004E0778"/>
    <w:rsid w:val="004E3E0D"/>
    <w:rsid w:val="004E62E2"/>
    <w:rsid w:val="004F309D"/>
    <w:rsid w:val="004F41A7"/>
    <w:rsid w:val="00503BEF"/>
    <w:rsid w:val="005050D4"/>
    <w:rsid w:val="00506279"/>
    <w:rsid w:val="005070D3"/>
    <w:rsid w:val="005103BA"/>
    <w:rsid w:val="0051153F"/>
    <w:rsid w:val="00512180"/>
    <w:rsid w:val="00521E6D"/>
    <w:rsid w:val="00527599"/>
    <w:rsid w:val="005433F9"/>
    <w:rsid w:val="00543C05"/>
    <w:rsid w:val="00543ED6"/>
    <w:rsid w:val="00552285"/>
    <w:rsid w:val="00552749"/>
    <w:rsid w:val="005528B4"/>
    <w:rsid w:val="00554A99"/>
    <w:rsid w:val="005557AF"/>
    <w:rsid w:val="005614FF"/>
    <w:rsid w:val="00562B00"/>
    <w:rsid w:val="0057609F"/>
    <w:rsid w:val="00576CCC"/>
    <w:rsid w:val="00577337"/>
    <w:rsid w:val="0058315C"/>
    <w:rsid w:val="005A1777"/>
    <w:rsid w:val="005A17FD"/>
    <w:rsid w:val="005A45A0"/>
    <w:rsid w:val="005A4E11"/>
    <w:rsid w:val="005A5013"/>
    <w:rsid w:val="005B1C33"/>
    <w:rsid w:val="005B2C53"/>
    <w:rsid w:val="005B305B"/>
    <w:rsid w:val="005B34FA"/>
    <w:rsid w:val="005B445C"/>
    <w:rsid w:val="005B5722"/>
    <w:rsid w:val="005B7AF2"/>
    <w:rsid w:val="005C3415"/>
    <w:rsid w:val="005C77DC"/>
    <w:rsid w:val="005D04E6"/>
    <w:rsid w:val="005E1BA6"/>
    <w:rsid w:val="005E5AEE"/>
    <w:rsid w:val="005E5D25"/>
    <w:rsid w:val="00600DA6"/>
    <w:rsid w:val="00601939"/>
    <w:rsid w:val="006047C1"/>
    <w:rsid w:val="00604E98"/>
    <w:rsid w:val="0060567E"/>
    <w:rsid w:val="00630BA0"/>
    <w:rsid w:val="00641B37"/>
    <w:rsid w:val="006511D7"/>
    <w:rsid w:val="00652597"/>
    <w:rsid w:val="00655EAF"/>
    <w:rsid w:val="006577CE"/>
    <w:rsid w:val="006633FA"/>
    <w:rsid w:val="006646C6"/>
    <w:rsid w:val="00676208"/>
    <w:rsid w:val="006777A1"/>
    <w:rsid w:val="00677DC8"/>
    <w:rsid w:val="00681C34"/>
    <w:rsid w:val="00684216"/>
    <w:rsid w:val="006971BF"/>
    <w:rsid w:val="006A10CA"/>
    <w:rsid w:val="006B3407"/>
    <w:rsid w:val="006B4CF1"/>
    <w:rsid w:val="006C6E5F"/>
    <w:rsid w:val="006E10A8"/>
    <w:rsid w:val="006E3B84"/>
    <w:rsid w:val="006E5B38"/>
    <w:rsid w:val="006E7678"/>
    <w:rsid w:val="006F1DC0"/>
    <w:rsid w:val="006F45E7"/>
    <w:rsid w:val="006F4D06"/>
    <w:rsid w:val="0070265B"/>
    <w:rsid w:val="00703DE7"/>
    <w:rsid w:val="00706779"/>
    <w:rsid w:val="00710962"/>
    <w:rsid w:val="0071248F"/>
    <w:rsid w:val="00714972"/>
    <w:rsid w:val="00716289"/>
    <w:rsid w:val="007201FE"/>
    <w:rsid w:val="007300BB"/>
    <w:rsid w:val="007347DF"/>
    <w:rsid w:val="00735E07"/>
    <w:rsid w:val="00740080"/>
    <w:rsid w:val="00746D42"/>
    <w:rsid w:val="0075003E"/>
    <w:rsid w:val="00751B78"/>
    <w:rsid w:val="0075760D"/>
    <w:rsid w:val="00757D00"/>
    <w:rsid w:val="00767701"/>
    <w:rsid w:val="00772363"/>
    <w:rsid w:val="00772FCE"/>
    <w:rsid w:val="007732B3"/>
    <w:rsid w:val="00773FC6"/>
    <w:rsid w:val="00776240"/>
    <w:rsid w:val="007765F2"/>
    <w:rsid w:val="007857C5"/>
    <w:rsid w:val="007871BE"/>
    <w:rsid w:val="007A64CA"/>
    <w:rsid w:val="007A7157"/>
    <w:rsid w:val="007B1B77"/>
    <w:rsid w:val="007C058D"/>
    <w:rsid w:val="007D13A0"/>
    <w:rsid w:val="007D20E3"/>
    <w:rsid w:val="007F49C7"/>
    <w:rsid w:val="008104CF"/>
    <w:rsid w:val="0081246E"/>
    <w:rsid w:val="008147FD"/>
    <w:rsid w:val="00815B1E"/>
    <w:rsid w:val="00817F90"/>
    <w:rsid w:val="008264E6"/>
    <w:rsid w:val="00831965"/>
    <w:rsid w:val="00831CD0"/>
    <w:rsid w:val="0083332D"/>
    <w:rsid w:val="0084532C"/>
    <w:rsid w:val="00845636"/>
    <w:rsid w:val="00845871"/>
    <w:rsid w:val="00847BA7"/>
    <w:rsid w:val="008521CA"/>
    <w:rsid w:val="00856B8A"/>
    <w:rsid w:val="00861AD8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918BB"/>
    <w:rsid w:val="00891B5A"/>
    <w:rsid w:val="008939DB"/>
    <w:rsid w:val="00894EAA"/>
    <w:rsid w:val="008A3335"/>
    <w:rsid w:val="008A349B"/>
    <w:rsid w:val="008B0D97"/>
    <w:rsid w:val="008B3E52"/>
    <w:rsid w:val="008B7623"/>
    <w:rsid w:val="008C0697"/>
    <w:rsid w:val="008C1691"/>
    <w:rsid w:val="008C2A58"/>
    <w:rsid w:val="008C3939"/>
    <w:rsid w:val="008C3B26"/>
    <w:rsid w:val="008C43BC"/>
    <w:rsid w:val="008C4986"/>
    <w:rsid w:val="008C5258"/>
    <w:rsid w:val="008C6BB8"/>
    <w:rsid w:val="008D1546"/>
    <w:rsid w:val="008D2DD7"/>
    <w:rsid w:val="008D58D8"/>
    <w:rsid w:val="008D7260"/>
    <w:rsid w:val="008E01B8"/>
    <w:rsid w:val="008F20A8"/>
    <w:rsid w:val="008F52F1"/>
    <w:rsid w:val="008F6F8E"/>
    <w:rsid w:val="00903F46"/>
    <w:rsid w:val="009060BB"/>
    <w:rsid w:val="00916C14"/>
    <w:rsid w:val="00921E20"/>
    <w:rsid w:val="009238A2"/>
    <w:rsid w:val="00925230"/>
    <w:rsid w:val="009260D1"/>
    <w:rsid w:val="0093302D"/>
    <w:rsid w:val="00935D66"/>
    <w:rsid w:val="00936617"/>
    <w:rsid w:val="00936D70"/>
    <w:rsid w:val="009376F9"/>
    <w:rsid w:val="0094478B"/>
    <w:rsid w:val="00951EF6"/>
    <w:rsid w:val="00952531"/>
    <w:rsid w:val="009528B0"/>
    <w:rsid w:val="009561F3"/>
    <w:rsid w:val="00971C25"/>
    <w:rsid w:val="009720AB"/>
    <w:rsid w:val="00974727"/>
    <w:rsid w:val="0098179F"/>
    <w:rsid w:val="00990114"/>
    <w:rsid w:val="0099578C"/>
    <w:rsid w:val="009A3D29"/>
    <w:rsid w:val="009B09BB"/>
    <w:rsid w:val="009B44A2"/>
    <w:rsid w:val="009B50DE"/>
    <w:rsid w:val="009B77D9"/>
    <w:rsid w:val="009C048C"/>
    <w:rsid w:val="009C38FE"/>
    <w:rsid w:val="009C4DEA"/>
    <w:rsid w:val="009C69EF"/>
    <w:rsid w:val="009D689C"/>
    <w:rsid w:val="009D7B8D"/>
    <w:rsid w:val="009E04DC"/>
    <w:rsid w:val="009E0642"/>
    <w:rsid w:val="009E46FA"/>
    <w:rsid w:val="009E4856"/>
    <w:rsid w:val="009E5C5F"/>
    <w:rsid w:val="00A0655A"/>
    <w:rsid w:val="00A11DC8"/>
    <w:rsid w:val="00A14423"/>
    <w:rsid w:val="00A15458"/>
    <w:rsid w:val="00A220D9"/>
    <w:rsid w:val="00A248DA"/>
    <w:rsid w:val="00A24D5E"/>
    <w:rsid w:val="00A27888"/>
    <w:rsid w:val="00A302EA"/>
    <w:rsid w:val="00A31542"/>
    <w:rsid w:val="00A34E25"/>
    <w:rsid w:val="00A350C1"/>
    <w:rsid w:val="00A359CE"/>
    <w:rsid w:val="00A436C2"/>
    <w:rsid w:val="00A444D5"/>
    <w:rsid w:val="00A44D57"/>
    <w:rsid w:val="00A47E36"/>
    <w:rsid w:val="00A5329E"/>
    <w:rsid w:val="00A53664"/>
    <w:rsid w:val="00A54B67"/>
    <w:rsid w:val="00A5643D"/>
    <w:rsid w:val="00A57028"/>
    <w:rsid w:val="00A6537B"/>
    <w:rsid w:val="00A70141"/>
    <w:rsid w:val="00A75387"/>
    <w:rsid w:val="00A7538D"/>
    <w:rsid w:val="00A81B71"/>
    <w:rsid w:val="00A83443"/>
    <w:rsid w:val="00A83E45"/>
    <w:rsid w:val="00A97D02"/>
    <w:rsid w:val="00AA23CF"/>
    <w:rsid w:val="00AB0968"/>
    <w:rsid w:val="00AB1815"/>
    <w:rsid w:val="00AB1C71"/>
    <w:rsid w:val="00AB1E85"/>
    <w:rsid w:val="00AC486B"/>
    <w:rsid w:val="00AC7C1A"/>
    <w:rsid w:val="00AD4F01"/>
    <w:rsid w:val="00AD5983"/>
    <w:rsid w:val="00AD5C17"/>
    <w:rsid w:val="00AE02D6"/>
    <w:rsid w:val="00AE4B90"/>
    <w:rsid w:val="00AE6DEA"/>
    <w:rsid w:val="00AE76E0"/>
    <w:rsid w:val="00AF19EB"/>
    <w:rsid w:val="00AF56AD"/>
    <w:rsid w:val="00B00E4D"/>
    <w:rsid w:val="00B03E69"/>
    <w:rsid w:val="00B052DE"/>
    <w:rsid w:val="00B1133E"/>
    <w:rsid w:val="00B13DB9"/>
    <w:rsid w:val="00B20AA9"/>
    <w:rsid w:val="00B2290F"/>
    <w:rsid w:val="00B2390B"/>
    <w:rsid w:val="00B26E1F"/>
    <w:rsid w:val="00B419F4"/>
    <w:rsid w:val="00B4326A"/>
    <w:rsid w:val="00B44E99"/>
    <w:rsid w:val="00B45134"/>
    <w:rsid w:val="00B46342"/>
    <w:rsid w:val="00B51ECA"/>
    <w:rsid w:val="00B52CC1"/>
    <w:rsid w:val="00B5568C"/>
    <w:rsid w:val="00B56992"/>
    <w:rsid w:val="00B56CE7"/>
    <w:rsid w:val="00B57AA1"/>
    <w:rsid w:val="00B62160"/>
    <w:rsid w:val="00B67BB4"/>
    <w:rsid w:val="00B71A80"/>
    <w:rsid w:val="00B72BFB"/>
    <w:rsid w:val="00B77B97"/>
    <w:rsid w:val="00B81920"/>
    <w:rsid w:val="00B847DC"/>
    <w:rsid w:val="00B9279C"/>
    <w:rsid w:val="00B97CD5"/>
    <w:rsid w:val="00BA2EA7"/>
    <w:rsid w:val="00BA7698"/>
    <w:rsid w:val="00BB2655"/>
    <w:rsid w:val="00BB40EB"/>
    <w:rsid w:val="00BB4B5C"/>
    <w:rsid w:val="00BB5336"/>
    <w:rsid w:val="00BB681B"/>
    <w:rsid w:val="00BC7310"/>
    <w:rsid w:val="00BC771B"/>
    <w:rsid w:val="00BD18B1"/>
    <w:rsid w:val="00BE0A3C"/>
    <w:rsid w:val="00BE0DCE"/>
    <w:rsid w:val="00BE3564"/>
    <w:rsid w:val="00BE5F27"/>
    <w:rsid w:val="00BF4D93"/>
    <w:rsid w:val="00C0292C"/>
    <w:rsid w:val="00C034C1"/>
    <w:rsid w:val="00C04BF9"/>
    <w:rsid w:val="00C11235"/>
    <w:rsid w:val="00C1642D"/>
    <w:rsid w:val="00C23559"/>
    <w:rsid w:val="00C25E01"/>
    <w:rsid w:val="00C32982"/>
    <w:rsid w:val="00C3329B"/>
    <w:rsid w:val="00C35543"/>
    <w:rsid w:val="00C37E6E"/>
    <w:rsid w:val="00C41B40"/>
    <w:rsid w:val="00C520E5"/>
    <w:rsid w:val="00C52896"/>
    <w:rsid w:val="00C52CE0"/>
    <w:rsid w:val="00C53A38"/>
    <w:rsid w:val="00C54AEE"/>
    <w:rsid w:val="00C554E2"/>
    <w:rsid w:val="00C57AC1"/>
    <w:rsid w:val="00C57EA8"/>
    <w:rsid w:val="00C678C9"/>
    <w:rsid w:val="00C709DC"/>
    <w:rsid w:val="00C774CE"/>
    <w:rsid w:val="00C804FD"/>
    <w:rsid w:val="00C8332D"/>
    <w:rsid w:val="00C901CA"/>
    <w:rsid w:val="00C90947"/>
    <w:rsid w:val="00C95BB5"/>
    <w:rsid w:val="00C95D96"/>
    <w:rsid w:val="00C97156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D11C4"/>
    <w:rsid w:val="00CD68C5"/>
    <w:rsid w:val="00CE1C43"/>
    <w:rsid w:val="00CF435B"/>
    <w:rsid w:val="00CF5A5E"/>
    <w:rsid w:val="00CF6DE9"/>
    <w:rsid w:val="00D01AC8"/>
    <w:rsid w:val="00D04BFE"/>
    <w:rsid w:val="00D06336"/>
    <w:rsid w:val="00D12081"/>
    <w:rsid w:val="00D12E50"/>
    <w:rsid w:val="00D14D9F"/>
    <w:rsid w:val="00D14FDC"/>
    <w:rsid w:val="00D157B7"/>
    <w:rsid w:val="00D157C5"/>
    <w:rsid w:val="00D1592B"/>
    <w:rsid w:val="00D1619C"/>
    <w:rsid w:val="00D17479"/>
    <w:rsid w:val="00D22855"/>
    <w:rsid w:val="00D30CA8"/>
    <w:rsid w:val="00D3166D"/>
    <w:rsid w:val="00D339C3"/>
    <w:rsid w:val="00D3616B"/>
    <w:rsid w:val="00D3670E"/>
    <w:rsid w:val="00D36FFC"/>
    <w:rsid w:val="00D409DC"/>
    <w:rsid w:val="00D42442"/>
    <w:rsid w:val="00D42D85"/>
    <w:rsid w:val="00D44AE4"/>
    <w:rsid w:val="00D46444"/>
    <w:rsid w:val="00D46E00"/>
    <w:rsid w:val="00D4758A"/>
    <w:rsid w:val="00D47E42"/>
    <w:rsid w:val="00D50911"/>
    <w:rsid w:val="00D51BC3"/>
    <w:rsid w:val="00D54216"/>
    <w:rsid w:val="00D5431D"/>
    <w:rsid w:val="00D63E5B"/>
    <w:rsid w:val="00D64E37"/>
    <w:rsid w:val="00D72264"/>
    <w:rsid w:val="00D7259D"/>
    <w:rsid w:val="00D80D47"/>
    <w:rsid w:val="00D81840"/>
    <w:rsid w:val="00D84BED"/>
    <w:rsid w:val="00D853EB"/>
    <w:rsid w:val="00D876D2"/>
    <w:rsid w:val="00D87C68"/>
    <w:rsid w:val="00D96160"/>
    <w:rsid w:val="00D96552"/>
    <w:rsid w:val="00DB0BBC"/>
    <w:rsid w:val="00DB506E"/>
    <w:rsid w:val="00DD0A05"/>
    <w:rsid w:val="00DD7FAB"/>
    <w:rsid w:val="00DE22EA"/>
    <w:rsid w:val="00DF7845"/>
    <w:rsid w:val="00DF78BF"/>
    <w:rsid w:val="00E02839"/>
    <w:rsid w:val="00E110D4"/>
    <w:rsid w:val="00E15A5B"/>
    <w:rsid w:val="00E22577"/>
    <w:rsid w:val="00E23031"/>
    <w:rsid w:val="00E245AE"/>
    <w:rsid w:val="00E363ED"/>
    <w:rsid w:val="00E40BF5"/>
    <w:rsid w:val="00E4417B"/>
    <w:rsid w:val="00E55443"/>
    <w:rsid w:val="00E603C4"/>
    <w:rsid w:val="00E6176F"/>
    <w:rsid w:val="00E67472"/>
    <w:rsid w:val="00E7098B"/>
    <w:rsid w:val="00E85644"/>
    <w:rsid w:val="00E909F9"/>
    <w:rsid w:val="00E94460"/>
    <w:rsid w:val="00E94B57"/>
    <w:rsid w:val="00E95E59"/>
    <w:rsid w:val="00EA39F1"/>
    <w:rsid w:val="00EA710E"/>
    <w:rsid w:val="00EB1A0C"/>
    <w:rsid w:val="00EB26E4"/>
    <w:rsid w:val="00EB4A07"/>
    <w:rsid w:val="00EC02BE"/>
    <w:rsid w:val="00EC4862"/>
    <w:rsid w:val="00EC6353"/>
    <w:rsid w:val="00EC6C4B"/>
    <w:rsid w:val="00EC7924"/>
    <w:rsid w:val="00ED37DB"/>
    <w:rsid w:val="00ED6B53"/>
    <w:rsid w:val="00ED6EA0"/>
    <w:rsid w:val="00EE0166"/>
    <w:rsid w:val="00EE5685"/>
    <w:rsid w:val="00EE645A"/>
    <w:rsid w:val="00EE69C8"/>
    <w:rsid w:val="00EF119A"/>
    <w:rsid w:val="00EF19A8"/>
    <w:rsid w:val="00EF54F9"/>
    <w:rsid w:val="00F04230"/>
    <w:rsid w:val="00F07C47"/>
    <w:rsid w:val="00F17EF8"/>
    <w:rsid w:val="00F271E2"/>
    <w:rsid w:val="00F31FBF"/>
    <w:rsid w:val="00F3706F"/>
    <w:rsid w:val="00F46773"/>
    <w:rsid w:val="00F53177"/>
    <w:rsid w:val="00F578DA"/>
    <w:rsid w:val="00F61236"/>
    <w:rsid w:val="00F61AA2"/>
    <w:rsid w:val="00F63625"/>
    <w:rsid w:val="00F670BB"/>
    <w:rsid w:val="00F71D37"/>
    <w:rsid w:val="00F73E3D"/>
    <w:rsid w:val="00F7599E"/>
    <w:rsid w:val="00F7610D"/>
    <w:rsid w:val="00F8219F"/>
    <w:rsid w:val="00F82EE1"/>
    <w:rsid w:val="00F840E3"/>
    <w:rsid w:val="00F85F3A"/>
    <w:rsid w:val="00FA4CE7"/>
    <w:rsid w:val="00FB2D3A"/>
    <w:rsid w:val="00FB5539"/>
    <w:rsid w:val="00FB5690"/>
    <w:rsid w:val="00FC292D"/>
    <w:rsid w:val="00FC391A"/>
    <w:rsid w:val="00FC635B"/>
    <w:rsid w:val="00FD05EA"/>
    <w:rsid w:val="00FD0790"/>
    <w:rsid w:val="00FD2D3E"/>
    <w:rsid w:val="00FD5E52"/>
    <w:rsid w:val="00FD6716"/>
    <w:rsid w:val="00FE0ABB"/>
    <w:rsid w:val="00FF222A"/>
    <w:rsid w:val="00FF3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69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Heading3">
    <w:name w:val="heading 3"/>
    <w:basedOn w:val="Normal"/>
    <w:next w:val="Normal"/>
    <w:link w:val="Heading3Char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Header">
    <w:name w:val="header"/>
    <w:basedOn w:val="Normal"/>
    <w:link w:val="HeaderChar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PageNumber">
    <w:name w:val="page number"/>
    <w:basedOn w:val="DefaultParagraphFont"/>
    <w:uiPriority w:val="99"/>
    <w:rsid w:val="00B03E69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0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BodyTextFirstIndent">
    <w:name w:val="Body Text First Indent"/>
    <w:basedOn w:val="BodyText"/>
    <w:link w:val="BodyTextFirstIndentChar"/>
    <w:uiPriority w:val="99"/>
    <w:rsid w:val="00B03E69"/>
    <w:pPr>
      <w:spacing w:after="120"/>
      <w:ind w:firstLine="210"/>
      <w:jc w:val="left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B03E69"/>
  </w:style>
  <w:style w:type="paragraph" w:customStyle="1" w:styleId="1">
    <w:name w:val="Красная строка1"/>
    <w:basedOn w:val="BodyText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HeaderChar1">
    <w:name w:val="Header Char1"/>
    <w:link w:val="Header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BalloonText">
    <w:name w:val="Balloon Text"/>
    <w:basedOn w:val="Normal"/>
    <w:link w:val="BalloonTextChar"/>
    <w:uiPriority w:val="99"/>
    <w:rsid w:val="00B03E69"/>
    <w:rPr>
      <w:rFonts w:ascii="Tahoma" w:eastAsia="Calibri" w:hAnsi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NoSpacing">
    <w:name w:val="No Spacing"/>
    <w:link w:val="NoSpacingChar"/>
    <w:uiPriority w:val="99"/>
    <w:qFormat/>
    <w:rsid w:val="00A220D9"/>
    <w:rPr>
      <w:lang w:eastAsia="en-US"/>
    </w:rPr>
  </w:style>
  <w:style w:type="character" w:customStyle="1" w:styleId="NoSpacingChar">
    <w:name w:val="No Spacing Char"/>
    <w:link w:val="NoSpacing"/>
    <w:uiPriority w:val="99"/>
    <w:locked/>
    <w:rsid w:val="00A220D9"/>
    <w:rPr>
      <w:sz w:val="22"/>
      <w:lang w:val="ru-RU" w:eastAsia="en-US"/>
    </w:rPr>
  </w:style>
  <w:style w:type="paragraph" w:customStyle="1" w:styleId="20">
    <w:name w:val="Знак Знак2 Знак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ListParagraph">
    <w:name w:val="List Paragraph"/>
    <w:basedOn w:val="Normal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NormalWeb">
    <w:name w:val="Normal (Web)"/>
    <w:basedOn w:val="Normal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0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  <w:szCs w:val="20"/>
    </w:rPr>
  </w:style>
  <w:style w:type="paragraph" w:styleId="Footer">
    <w:name w:val="footer"/>
    <w:basedOn w:val="Normal"/>
    <w:link w:val="FooterChar1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1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TableGrid">
    <w:name w:val="Table Grid"/>
    <w:basedOn w:val="TableNormal"/>
    <w:uiPriority w:val="99"/>
    <w:rsid w:val="00A220D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Normal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">
    <w:name w:val="List"/>
    <w:basedOn w:val="Normal"/>
    <w:uiPriority w:val="99"/>
    <w:rsid w:val="00A220D9"/>
    <w:pPr>
      <w:ind w:left="283" w:hanging="283"/>
    </w:pPr>
  </w:style>
  <w:style w:type="paragraph" w:styleId="List2">
    <w:name w:val="List 2"/>
    <w:basedOn w:val="Normal"/>
    <w:uiPriority w:val="99"/>
    <w:rsid w:val="00A220D9"/>
    <w:pPr>
      <w:ind w:left="566" w:hanging="283"/>
    </w:pPr>
  </w:style>
  <w:style w:type="paragraph" w:styleId="BodyTextFirstIndent2">
    <w:name w:val="Body Text First Indent 2"/>
    <w:basedOn w:val="BodyTextIndent"/>
    <w:link w:val="BodyTextFirstIndent2Char"/>
    <w:uiPriority w:val="99"/>
    <w:rsid w:val="00A220D9"/>
    <w:pPr>
      <w:spacing w:after="120"/>
      <w:ind w:left="283" w:firstLine="210"/>
      <w:jc w:val="left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A220D9"/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uiPriority w:val="99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2">
    <w:name w:val="Знак Знак"/>
    <w:basedOn w:val="Normal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3">
    <w:name w:val="Знак"/>
    <w:basedOn w:val="Normal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">
    <w:name w:val="Знак Знак Знак1 Знак Знак Знак Знак"/>
    <w:basedOn w:val="Normal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1">
    <w:name w:val="Указатель2"/>
    <w:basedOn w:val="Normal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4">
    <w:name w:val="Содержимое таблицы"/>
    <w:basedOn w:val="Normal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FooterChar1">
    <w:name w:val="Footer Char1"/>
    <w:link w:val="Footer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Strong">
    <w:name w:val="Strong"/>
    <w:basedOn w:val="DefaultParagraphFont"/>
    <w:uiPriority w:val="99"/>
    <w:qFormat/>
    <w:rsid w:val="00A220D9"/>
    <w:rPr>
      <w:rFonts w:cs="Times New Roman"/>
      <w:b/>
    </w:rPr>
  </w:style>
  <w:style w:type="paragraph" w:customStyle="1" w:styleId="12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3">
    <w:name w:val="Абзац списка1"/>
    <w:basedOn w:val="Normal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BlockText">
    <w:name w:val="Block Text"/>
    <w:basedOn w:val="Normal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Normal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Cs w:val="20"/>
    </w:rPr>
  </w:style>
  <w:style w:type="paragraph" w:customStyle="1" w:styleId="a5">
    <w:name w:val="Титул"/>
    <w:basedOn w:val="Normal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6">
    <w:name w:val="Основной"/>
    <w:basedOn w:val="Normal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DocumentMap">
    <w:name w:val="Document Map"/>
    <w:basedOn w:val="Normal"/>
    <w:link w:val="DocumentMapChar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7">
    <w:name w:val="Символ нумерации"/>
    <w:uiPriority w:val="99"/>
    <w:rsid w:val="00A220D9"/>
  </w:style>
  <w:style w:type="paragraph" w:customStyle="1" w:styleId="a8">
    <w:name w:val="Знак Знак Знак Знак"/>
    <w:basedOn w:val="Normal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Hyperlink">
    <w:name w:val="Hyperlink"/>
    <w:basedOn w:val="DefaultParagraphFont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Normal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rsid w:val="00A220D9"/>
    <w:rPr>
      <w:rFonts w:cs="Times New Roman"/>
      <w:color w:val="800080"/>
      <w:u w:val="single"/>
    </w:rPr>
  </w:style>
  <w:style w:type="paragraph" w:customStyle="1" w:styleId="14">
    <w:name w:val="Знак Знак Знак Знак1"/>
    <w:basedOn w:val="Normal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Normal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Normal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Normal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Normal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Normal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Normal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Normal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Normal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Normal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Normal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2">
    <w:name w:val="Стиль Заголовок 2 + малые прописные"/>
    <w:basedOn w:val="Heading2"/>
    <w:link w:val="23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3">
    <w:name w:val="Стиль Заголовок 2 + малые прописные Знак"/>
    <w:link w:val="22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4">
    <w:name w:val="Знак4"/>
    <w:basedOn w:val="Normal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">
    <w:name w:val="af7"/>
    <w:basedOn w:val="Normal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9">
    <w:name w:val="Нормальный (таблица)"/>
    <w:basedOn w:val="Normal"/>
    <w:next w:val="Normal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4">
    <w:name w:val="Знак2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Normal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Normal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0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">
    <w:name w:val="Основной шрифт абзаца3"/>
    <w:uiPriority w:val="99"/>
    <w:rsid w:val="00A220D9"/>
  </w:style>
  <w:style w:type="character" w:customStyle="1" w:styleId="25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5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a">
    <w:name w:val="Заголовок"/>
    <w:basedOn w:val="Normal"/>
    <w:next w:val="BodyText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1">
    <w:name w:val="Название4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2">
    <w:name w:val="Указатель4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0">
    <w:name w:val="Название3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1">
    <w:name w:val="Указатель3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6">
    <w:name w:val="Название2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">
    <w:name w:val="Название1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">
    <w:name w:val="Указатель1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Normal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8">
    <w:name w:val="Текст1"/>
    <w:basedOn w:val="Normal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19">
    <w:name w:val="Название объекта1"/>
    <w:basedOn w:val="Normal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a">
    <w:name w:val="Знак Знак Знак1 Знак"/>
    <w:basedOn w:val="Normal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c">
    <w:name w:val="Заголовок таблицы"/>
    <w:basedOn w:val="a4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d">
    <w:name w:val="Гипертекстовая ссылка"/>
    <w:uiPriority w:val="99"/>
    <w:rsid w:val="00A220D9"/>
    <w:rPr>
      <w:b/>
      <w:color w:val="008000"/>
    </w:rPr>
  </w:style>
  <w:style w:type="character" w:customStyle="1" w:styleId="ae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0">
    <w:name w:val="Название9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1">
    <w:name w:val="Указатель9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Normal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Normal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0">
    <w:name w:val="Знак Знак Знак Знак Знак Знак Знак Знак Знак Знак Знак Знак Знак"/>
    <w:basedOn w:val="Normal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FootnoteText">
    <w:name w:val="footnote text"/>
    <w:basedOn w:val="Normal"/>
    <w:link w:val="FootnoteTextChar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b">
    <w:name w:val="Знак1"/>
    <w:basedOn w:val="Normal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Normal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szCs w:val="20"/>
      <w:lang w:eastAsia="ar-SA"/>
    </w:rPr>
  </w:style>
  <w:style w:type="paragraph" w:customStyle="1" w:styleId="msonormalcxsplast">
    <w:name w:val="msonormalcxsplast"/>
    <w:basedOn w:val="Normal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Normal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1">
    <w:name w:val="Прижатый влево"/>
    <w:basedOn w:val="Normal"/>
    <w:next w:val="Normal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Normal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Normal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Normal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c">
    <w:name w:val="1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2">
    <w:name w:val="Содержимое врезки"/>
    <w:basedOn w:val="BodyText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Normal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Normal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CommentReference">
    <w:name w:val="annotation reference"/>
    <w:basedOn w:val="DefaultParagraphFont"/>
    <w:uiPriority w:val="99"/>
    <w:rsid w:val="00A220D9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220D9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A220D9"/>
    <w:rPr>
      <w:b/>
    </w:rPr>
  </w:style>
  <w:style w:type="paragraph" w:customStyle="1" w:styleId="32">
    <w:name w:val="Знак3"/>
    <w:basedOn w:val="Normal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d">
    <w:name w:val="Знак Знак1"/>
    <w:basedOn w:val="Normal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Normal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Normal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Normal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Normal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Normal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Normal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Normal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Normal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Normal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Normal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Normal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Normal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Normal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Normal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Normal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Normal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Normal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Normal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Normal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Normal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Normal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Normal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Normal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Normal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Normal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Normal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Normal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Normal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Normal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Normal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Normal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Normal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Normal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Normal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Normal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Normal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Normal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Normal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Normal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27">
    <w:name w:val="Знак Знак2"/>
    <w:basedOn w:val="Normal"/>
    <w:next w:val="Heading2"/>
    <w:autoRedefine/>
    <w:uiPriority w:val="99"/>
    <w:rsid w:val="000A12CA"/>
    <w:pPr>
      <w:spacing w:after="160" w:line="240" w:lineRule="exact"/>
    </w:pPr>
    <w:rPr>
      <w:sz w:val="24"/>
      <w:szCs w:val="24"/>
      <w:lang w:val="en-US" w:eastAsia="en-US"/>
    </w:rPr>
  </w:style>
  <w:style w:type="numbering" w:customStyle="1" w:styleId="2">
    <w:name w:val="Стиль2"/>
    <w:rsid w:val="005E2B23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36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466</TotalTime>
  <Pages>4</Pages>
  <Words>828</Words>
  <Characters>4720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Admin</cp:lastModifiedBy>
  <cp:revision>19</cp:revision>
  <cp:lastPrinted>2017-08-24T04:43:00Z</cp:lastPrinted>
  <dcterms:created xsi:type="dcterms:W3CDTF">2017-06-05T05:59:00Z</dcterms:created>
  <dcterms:modified xsi:type="dcterms:W3CDTF">2017-09-14T09:39:00Z</dcterms:modified>
</cp:coreProperties>
</file>